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07803" w14:textId="77777777"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14:paraId="2DA8DCEA" w14:textId="77777777" w:rsidR="00B3448B" w:rsidRPr="00642E12" w:rsidRDefault="00B3448B" w:rsidP="00B3448B"/>
    <w:p w14:paraId="422FBDF9" w14:textId="5DBF6843"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="0016274D">
        <w:t xml:space="preserve"> </w:t>
      </w:r>
      <w:r w:rsidR="005C1655" w:rsidRPr="00883461">
        <w:rPr>
          <w:rStyle w:val="a9"/>
        </w:rPr>
        <w:fldChar w:fldCharType="begin"/>
      </w:r>
      <w:r w:rsidRPr="00883461">
        <w:rPr>
          <w:rStyle w:val="a9"/>
        </w:rPr>
        <w:instrText xml:space="preserve"> DOCVARIABLE </w:instrText>
      </w:r>
      <w:r w:rsidR="00EA3306">
        <w:rPr>
          <w:rStyle w:val="a9"/>
          <w:lang w:val="en-US"/>
        </w:rPr>
        <w:instrText>ceh</w:instrText>
      </w:r>
      <w:r w:rsidR="00EA3306" w:rsidRPr="0099271F">
        <w:rPr>
          <w:rStyle w:val="a9"/>
        </w:rPr>
        <w:instrText>_</w:instrText>
      </w:r>
      <w:r w:rsidR="00EA3306">
        <w:rPr>
          <w:rStyle w:val="a9"/>
          <w:lang w:val="en-US"/>
        </w:rPr>
        <w:instrText>info</w:instrText>
      </w:r>
      <w:r w:rsidRPr="00883461">
        <w:rPr>
          <w:rStyle w:val="a9"/>
        </w:rPr>
        <w:instrText xml:space="preserve"> \* MERGEFORMAT </w:instrText>
      </w:r>
      <w:r w:rsidR="005C1655" w:rsidRPr="00883461">
        <w:rPr>
          <w:rStyle w:val="a9"/>
        </w:rPr>
        <w:fldChar w:fldCharType="separate"/>
      </w:r>
      <w:r w:rsidR="0099271F" w:rsidRPr="0099271F">
        <w:rPr>
          <w:rStyle w:val="a9"/>
        </w:rPr>
        <w:t>Общество с ограниченной ответственностью "Петербургский завод прецизионных сплавов"</w:t>
      </w:r>
      <w:r w:rsidR="005C1655" w:rsidRPr="00883461">
        <w:rPr>
          <w:rStyle w:val="a9"/>
        </w:rPr>
        <w:fldChar w:fldCharType="end"/>
      </w:r>
      <w:r w:rsidRPr="00883461">
        <w:rPr>
          <w:rStyle w:val="a9"/>
        </w:rPr>
        <w:t> </w:t>
      </w:r>
    </w:p>
    <w:p w14:paraId="3C97BF71" w14:textId="77777777"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14:paraId="6CE6001A" w14:textId="77777777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14:paraId="24981E8E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14:paraId="7AD8F284" w14:textId="77777777"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14:paraId="6FDCB659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14:paraId="014C730A" w14:textId="77777777"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14:paraId="4D669F24" w14:textId="77777777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14:paraId="4E9ECB80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14:paraId="3CF1BBA7" w14:textId="77777777"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14:paraId="20B8BA74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14:paraId="69D5C43D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14:paraId="48D638AB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14:paraId="5D48D029" w14:textId="77777777"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14:paraId="7B3CF900" w14:textId="77777777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14:paraId="74F417A5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14:paraId="533C008A" w14:textId="77777777"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14:paraId="3FED81AE" w14:textId="77777777"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14:paraId="1594B7FF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14:paraId="05636591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14:paraId="513C1A6E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14:paraId="09CED4FE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14:paraId="5ECDBE62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14:paraId="160D9297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14:paraId="21BD6E4B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14:paraId="6E5E615B" w14:textId="77777777" w:rsidTr="004654AF">
        <w:trPr>
          <w:jc w:val="center"/>
        </w:trPr>
        <w:tc>
          <w:tcPr>
            <w:tcW w:w="3518" w:type="dxa"/>
            <w:vAlign w:val="center"/>
          </w:tcPr>
          <w:p w14:paraId="6D297952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14:paraId="6B203699" w14:textId="77777777"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14:paraId="4DDB7681" w14:textId="77777777"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14:paraId="775E147E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14:paraId="6F45199C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14:paraId="48F46EFB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14:paraId="64527005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14:paraId="49A04BAE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14:paraId="25842037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14:paraId="58D494D4" w14:textId="77777777"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14:paraId="19944CC2" w14:textId="77777777" w:rsidTr="004654AF">
        <w:trPr>
          <w:jc w:val="center"/>
        </w:trPr>
        <w:tc>
          <w:tcPr>
            <w:tcW w:w="3518" w:type="dxa"/>
            <w:vAlign w:val="center"/>
          </w:tcPr>
          <w:p w14:paraId="35C9BFD1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14:paraId="17D0942A" w14:textId="77777777" w:rsidR="00AF1EDF" w:rsidRPr="00F06873" w:rsidRDefault="009927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118" w:type="dxa"/>
            <w:vAlign w:val="center"/>
          </w:tcPr>
          <w:p w14:paraId="37D0BD90" w14:textId="77777777" w:rsidR="00AF1EDF" w:rsidRPr="00F06873" w:rsidRDefault="009927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63" w:type="dxa"/>
            <w:vAlign w:val="center"/>
          </w:tcPr>
          <w:p w14:paraId="5E0520E4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05CBB408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14:paraId="72C64B47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3C42E1B9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69" w:type="dxa"/>
            <w:vAlign w:val="center"/>
          </w:tcPr>
          <w:p w14:paraId="6CDA44A8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0C88C1B1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757B6310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1C153956" w14:textId="77777777" w:rsidTr="004654AF">
        <w:trPr>
          <w:jc w:val="center"/>
        </w:trPr>
        <w:tc>
          <w:tcPr>
            <w:tcW w:w="3518" w:type="dxa"/>
            <w:vAlign w:val="center"/>
          </w:tcPr>
          <w:p w14:paraId="69517056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vAlign w:val="center"/>
          </w:tcPr>
          <w:p w14:paraId="744F867B" w14:textId="77777777" w:rsidR="00AF1EDF" w:rsidRPr="00F06873" w:rsidRDefault="009927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118" w:type="dxa"/>
            <w:vAlign w:val="center"/>
          </w:tcPr>
          <w:p w14:paraId="29E70476" w14:textId="77777777" w:rsidR="00AF1EDF" w:rsidRPr="00F06873" w:rsidRDefault="009927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063" w:type="dxa"/>
            <w:vAlign w:val="center"/>
          </w:tcPr>
          <w:p w14:paraId="1EA2EC60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6B52D99E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14:paraId="64736BD2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3AFC4702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69" w:type="dxa"/>
            <w:vAlign w:val="center"/>
          </w:tcPr>
          <w:p w14:paraId="7B3CEAE5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6B0C44DB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50BA7487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08C53275" w14:textId="77777777" w:rsidTr="004654AF">
        <w:trPr>
          <w:jc w:val="center"/>
        </w:trPr>
        <w:tc>
          <w:tcPr>
            <w:tcW w:w="3518" w:type="dxa"/>
            <w:vAlign w:val="center"/>
          </w:tcPr>
          <w:p w14:paraId="754546FF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14:paraId="7DC18BA9" w14:textId="77777777" w:rsidR="00AF1EDF" w:rsidRPr="00F06873" w:rsidRDefault="009927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14:paraId="0517C94F" w14:textId="77777777" w:rsidR="00AF1EDF" w:rsidRPr="00F06873" w:rsidRDefault="009927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63" w:type="dxa"/>
            <w:vAlign w:val="center"/>
          </w:tcPr>
          <w:p w14:paraId="7C92995D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1F12716F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14:paraId="2196717D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238C8ACC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61B58B66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0CB1B95A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19205763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45D470E2" w14:textId="77777777" w:rsidTr="004654AF">
        <w:trPr>
          <w:jc w:val="center"/>
        </w:trPr>
        <w:tc>
          <w:tcPr>
            <w:tcW w:w="3518" w:type="dxa"/>
            <w:vAlign w:val="center"/>
          </w:tcPr>
          <w:p w14:paraId="102D5C8B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14:paraId="3743F027" w14:textId="77777777" w:rsidR="00AF1EDF" w:rsidRPr="00F06873" w:rsidRDefault="009927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4460CFB9" w14:textId="77777777" w:rsidR="00AF1EDF" w:rsidRPr="00F06873" w:rsidRDefault="009927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510DD7F4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1B228D20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178CC42B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0E4E5A4D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6EEAE3AF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442D94C1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23B08469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14:paraId="66F8AF2F" w14:textId="77777777" w:rsidTr="004654AF">
        <w:trPr>
          <w:jc w:val="center"/>
        </w:trPr>
        <w:tc>
          <w:tcPr>
            <w:tcW w:w="3518" w:type="dxa"/>
            <w:vAlign w:val="center"/>
          </w:tcPr>
          <w:p w14:paraId="01FB658C" w14:textId="77777777"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14:paraId="24735E5D" w14:textId="77777777" w:rsidR="00AF1EDF" w:rsidRPr="00F06873" w:rsidRDefault="009927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14:paraId="78F7D998" w14:textId="77777777" w:rsidR="00AF1EDF" w:rsidRPr="00F06873" w:rsidRDefault="0099271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14:paraId="57639BD2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14:paraId="235DAE05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5BE9AA6A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2E3B91FB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14:paraId="3E5C0C1F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14:paraId="6C49D51B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14:paraId="67815076" w14:textId="77777777" w:rsidR="00AF1EDF" w:rsidRPr="00F06873" w:rsidRDefault="0099271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6D6582A0" w14:textId="77777777"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14:paraId="6A512B2F" w14:textId="77777777"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14:paraId="464839AF" w14:textId="7777777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14:paraId="46F29C0A" w14:textId="77777777"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Индиви</w:t>
            </w:r>
            <w:r w:rsidRPr="004654AF">
              <w:rPr>
                <w:color w:val="000000"/>
                <w:sz w:val="20"/>
              </w:rPr>
              <w:softHyphen/>
              <w:t>дуальный номер рабочего места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14:paraId="64591009" w14:textId="77777777"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 xml:space="preserve">специальность работника </w:t>
            </w:r>
          </w:p>
          <w:p w14:paraId="47C91265" w14:textId="77777777"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14:paraId="07D38077" w14:textId="77777777"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7F40B8D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14:paraId="486C1483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755BBBD4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proofErr w:type="gramStart"/>
            <w:r w:rsidRPr="00F06873">
              <w:rPr>
                <w:color w:val="000000"/>
                <w:sz w:val="16"/>
                <w:szCs w:val="16"/>
              </w:rPr>
              <w:t>да,нет</w:t>
            </w:r>
            <w:proofErr w:type="spellEnd"/>
            <w:proofErr w:type="gram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5B41B6D7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031035A5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1FE69EC2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равноценные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14:paraId="6D654B92" w14:textId="77777777"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питание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14:paraId="621121BD" w14:textId="77777777" w:rsidR="00F06873" w:rsidRPr="00F06873" w:rsidRDefault="006B3B11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5"/>
                <w:szCs w:val="15"/>
              </w:rPr>
              <w:t>Право на досрочное назначение страховой пенсии</w:t>
            </w:r>
            <w:r w:rsidR="00F06873" w:rsidRPr="00F06873">
              <w:rPr>
                <w:sz w:val="16"/>
                <w:szCs w:val="16"/>
              </w:rPr>
              <w:t>(да/нет)</w:t>
            </w:r>
          </w:p>
        </w:tc>
      </w:tr>
      <w:tr w:rsidR="00F06873" w:rsidRPr="00DE2527" w14:paraId="79EA245E" w14:textId="7777777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14:paraId="5BD9C93C" w14:textId="77777777"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14:paraId="4D09FAC2" w14:textId="77777777"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12E5B6E7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  <w:r w:rsidR="00F06873" w:rsidRPr="00F06873">
              <w:rPr>
                <w:color w:val="000000"/>
                <w:sz w:val="16"/>
                <w:szCs w:val="16"/>
              </w:rPr>
              <w:t>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11A667E7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</w:t>
            </w:r>
            <w:r w:rsidR="00F06873" w:rsidRPr="00F06873">
              <w:rPr>
                <w:color w:val="000000"/>
                <w:sz w:val="16"/>
                <w:szCs w:val="16"/>
              </w:rPr>
              <w:t>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37ECD44C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</w:t>
            </w:r>
            <w:r w:rsidR="00F06873" w:rsidRPr="00F06873">
              <w:rPr>
                <w:color w:val="000000"/>
                <w:sz w:val="16"/>
                <w:szCs w:val="16"/>
              </w:rPr>
              <w:t xml:space="preserve">эрозоли преимущественно </w:t>
            </w:r>
            <w:proofErr w:type="spellStart"/>
            <w:r w:rsidR="00F06873"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="00F06873"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1399371D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</w:t>
            </w:r>
            <w:r w:rsidR="00F06873" w:rsidRPr="00F06873">
              <w:rPr>
                <w:color w:val="000000"/>
                <w:sz w:val="16"/>
                <w:szCs w:val="16"/>
              </w:rPr>
              <w:t>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77E3FC4B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0052C242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</w:t>
            </w:r>
            <w:r w:rsidR="00F06873" w:rsidRPr="00F06873">
              <w:rPr>
                <w:color w:val="000000"/>
                <w:sz w:val="16"/>
                <w:szCs w:val="16"/>
              </w:rPr>
              <w:t>льтразвуквоздушный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01F31EF2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66F6C989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</w:t>
            </w:r>
            <w:r w:rsidR="00F06873" w:rsidRPr="00F06873">
              <w:rPr>
                <w:color w:val="000000"/>
                <w:sz w:val="16"/>
                <w:szCs w:val="16"/>
              </w:rPr>
              <w:t>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249E67A6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6BFB0B84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r w:rsidR="00F06873" w:rsidRPr="00F06873">
              <w:rPr>
                <w:color w:val="000000"/>
                <w:sz w:val="16"/>
                <w:szCs w:val="16"/>
              </w:rPr>
              <w:t>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18F5BA58" w14:textId="77777777" w:rsidR="00F06873" w:rsidRPr="00F46395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микроклимата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14:paraId="25FA9152" w14:textId="77777777" w:rsidR="00F06873" w:rsidRPr="00F46395" w:rsidRDefault="00E42CE2" w:rsidP="00F46395">
            <w:pPr>
              <w:autoSpaceDE w:val="0"/>
              <w:autoSpaceDN w:val="0"/>
              <w:ind w:left="57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П</w:t>
            </w:r>
            <w:r w:rsidR="00F46395" w:rsidRPr="00F46395">
              <w:rPr>
                <w:color w:val="000000"/>
                <w:sz w:val="16"/>
                <w:szCs w:val="16"/>
              </w:rPr>
              <w:t>араметры световой среды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14:paraId="18A5B7FB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="00F06873" w:rsidRPr="00F06873">
              <w:rPr>
                <w:color w:val="000000"/>
                <w:sz w:val="16"/>
                <w:szCs w:val="16"/>
              </w:rPr>
              <w:t>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14:paraId="288FCCB6" w14:textId="77777777" w:rsidR="00F06873" w:rsidRPr="00F06873" w:rsidRDefault="00E42CE2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="00F06873" w:rsidRPr="00F06873">
              <w:rPr>
                <w:color w:val="000000"/>
                <w:sz w:val="16"/>
                <w:szCs w:val="16"/>
              </w:rPr>
              <w:t>апряженность трудового процесса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2FAD2242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14:paraId="20080409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6E8FA0BD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171659D7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4F81453A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2D499DC9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14:paraId="7C36E814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14:paraId="61725315" w14:textId="77777777"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14:paraId="7922DA71" w14:textId="77777777" w:rsidTr="004654AF">
        <w:tc>
          <w:tcPr>
            <w:tcW w:w="959" w:type="dxa"/>
            <w:shd w:val="clear" w:color="auto" w:fill="auto"/>
            <w:vAlign w:val="center"/>
          </w:tcPr>
          <w:p w14:paraId="26821EE3" w14:textId="77777777"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14:paraId="68E7C44D" w14:textId="77777777"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E62B603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BED441E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85B011F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646F462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B19F937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E7A93DC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F8759E2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68FE95A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9F7E8A6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6A52908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923F424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359F9EB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DD59B7D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6BAF2A2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FB2418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9A46E22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21D7C7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5FEDCB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32725D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5A5005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BCC1C9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D62FA23" w14:textId="77777777"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99271F" w:rsidRPr="00F06873" w14:paraId="1D290D2C" w14:textId="77777777" w:rsidTr="004654AF">
        <w:tc>
          <w:tcPr>
            <w:tcW w:w="959" w:type="dxa"/>
            <w:shd w:val="clear" w:color="auto" w:fill="auto"/>
            <w:vAlign w:val="center"/>
          </w:tcPr>
          <w:p w14:paraId="49231710" w14:textId="77777777" w:rsidR="0099271F" w:rsidRPr="00F06873" w:rsidRDefault="0099271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62389DF2" w14:textId="77777777" w:rsidR="0099271F" w:rsidRPr="0099271F" w:rsidRDefault="0099271F" w:rsidP="001B19D8">
            <w:pPr>
              <w:jc w:val="center"/>
              <w:rPr>
                <w:b/>
                <w:sz w:val="18"/>
                <w:szCs w:val="18"/>
              </w:rPr>
            </w:pPr>
            <w:r w:rsidRPr="0099271F">
              <w:rPr>
                <w:b/>
                <w:sz w:val="18"/>
                <w:szCs w:val="18"/>
              </w:rPr>
              <w:t>Отдел материально-технического снабжения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11044A7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826782F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6DD81C8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AC8C647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36B457E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555D959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9801EB8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3276E8F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AC92523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1A28A9A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3AC1C72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CCC2DD5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0073E37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50EA84CB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F53E28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E5E5947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3BCFA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C5A7E6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C6FDAB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3FE5E29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06F5152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498F652B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71F" w:rsidRPr="00F06873" w14:paraId="096E5992" w14:textId="77777777" w:rsidTr="004654AF">
        <w:tc>
          <w:tcPr>
            <w:tcW w:w="959" w:type="dxa"/>
            <w:shd w:val="clear" w:color="auto" w:fill="auto"/>
            <w:vAlign w:val="center"/>
          </w:tcPr>
          <w:p w14:paraId="4AEB1B2A" w14:textId="77777777" w:rsidR="0099271F" w:rsidRPr="00F06873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87DED5B" w14:textId="77777777" w:rsidR="0099271F" w:rsidRP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Кладовщик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2078064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4D56F59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B1D55D8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F72EEE5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743C691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E25A0C8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4961F75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E41764B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063C3DD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E5D93A2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6F576FC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1E26E2F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6A9B572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7A2D559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DF7645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3C92517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A085AC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34F8AA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348226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71D753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5E7E2B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51B0A7E" w14:textId="77777777" w:rsidR="0099271F" w:rsidRPr="00F06873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71F" w:rsidRPr="00F06873" w14:paraId="1F34AB83" w14:textId="77777777" w:rsidTr="004654AF">
        <w:tc>
          <w:tcPr>
            <w:tcW w:w="959" w:type="dxa"/>
            <w:shd w:val="clear" w:color="auto" w:fill="auto"/>
            <w:vAlign w:val="center"/>
          </w:tcPr>
          <w:p w14:paraId="696EE8B0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5EE1A00C" w14:textId="77777777" w:rsidR="0099271F" w:rsidRPr="0099271F" w:rsidRDefault="0099271F" w:rsidP="001B19D8">
            <w:pPr>
              <w:jc w:val="center"/>
              <w:rPr>
                <w:b/>
                <w:sz w:val="18"/>
                <w:szCs w:val="18"/>
              </w:rPr>
            </w:pPr>
            <w:r w:rsidRPr="0099271F">
              <w:rPr>
                <w:b/>
                <w:sz w:val="18"/>
                <w:szCs w:val="18"/>
              </w:rPr>
              <w:t>Бухгалтерия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0C5CCB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F4B78F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D6BCE6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BDA343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D12D47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66CA314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0B920A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926F0E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5F48AF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184C0D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CE5A82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171C48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48D4FD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2C3D2BB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1C4182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ADF5AE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ADFA8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70B48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CA94A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B6B7F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EBB857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3AFD370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71F" w:rsidRPr="00F06873" w14:paraId="41C124FF" w14:textId="77777777" w:rsidTr="004654AF">
        <w:tc>
          <w:tcPr>
            <w:tcW w:w="959" w:type="dxa"/>
            <w:shd w:val="clear" w:color="auto" w:fill="auto"/>
            <w:vAlign w:val="center"/>
          </w:tcPr>
          <w:p w14:paraId="42A47B42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B19756F" w14:textId="77777777" w:rsidR="0099271F" w:rsidRP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Бухгалтер по производственному учету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ABAF0B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0B1DB6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23AAB0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FBEFBC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CCD3CB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89FCA6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52547B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23CC6B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09F494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9CAB52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094984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FA1851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27CE71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CBACAE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05EBE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F3913A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B2DF3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2AA8C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9AE6E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987C9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EF81F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F58EE7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71F" w:rsidRPr="00F06873" w14:paraId="46147DDB" w14:textId="77777777" w:rsidTr="004654AF">
        <w:tc>
          <w:tcPr>
            <w:tcW w:w="959" w:type="dxa"/>
            <w:shd w:val="clear" w:color="auto" w:fill="auto"/>
            <w:vAlign w:val="center"/>
          </w:tcPr>
          <w:p w14:paraId="29B5157E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230647DC" w14:textId="77777777" w:rsidR="0099271F" w:rsidRPr="0099271F" w:rsidRDefault="0099271F" w:rsidP="001B19D8">
            <w:pPr>
              <w:jc w:val="center"/>
              <w:rPr>
                <w:b/>
                <w:sz w:val="18"/>
                <w:szCs w:val="18"/>
              </w:rPr>
            </w:pPr>
            <w:r w:rsidRPr="0099271F">
              <w:rPr>
                <w:b/>
                <w:sz w:val="18"/>
                <w:szCs w:val="18"/>
              </w:rPr>
              <w:t>Отдел продаж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2FF888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025996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D7BEA8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5E00CA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F529944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ECEB8C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B941D9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C3FD52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7E185C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1D6BF4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674A3F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3C2214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9837AA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44046A9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7A500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75C7A8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1D55534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325C4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0B902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A4F52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5E286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17417AE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71F" w:rsidRPr="00F06873" w14:paraId="5C2E5DA7" w14:textId="77777777" w:rsidTr="004654AF">
        <w:tc>
          <w:tcPr>
            <w:tcW w:w="959" w:type="dxa"/>
            <w:shd w:val="clear" w:color="auto" w:fill="auto"/>
            <w:vAlign w:val="center"/>
          </w:tcPr>
          <w:p w14:paraId="1B2D0C28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2A382CF4" w14:textId="77777777" w:rsidR="0099271F" w:rsidRP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менеджер по развитию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8215EF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345DB4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9FA756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875FFB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1E0553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632063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825EAF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1B3BDE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78A0FC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68C279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9D7FE6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E47D63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4F1CE2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4B7F782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3147E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1A0840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F58DA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4837B4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8DCDC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1C3FE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CB8CD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45E7798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71F" w:rsidRPr="00F06873" w14:paraId="257C9395" w14:textId="77777777" w:rsidTr="004654AF">
        <w:tc>
          <w:tcPr>
            <w:tcW w:w="959" w:type="dxa"/>
            <w:shd w:val="clear" w:color="auto" w:fill="auto"/>
            <w:vAlign w:val="center"/>
          </w:tcPr>
          <w:p w14:paraId="79CBA42F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4669B15" w14:textId="77777777" w:rsidR="0099271F" w:rsidRP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внешним комму</w:t>
            </w:r>
            <w:r>
              <w:rPr>
                <w:sz w:val="18"/>
                <w:szCs w:val="18"/>
              </w:rPr>
              <w:lastRenderedPageBreak/>
              <w:t>никациям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F583FC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793BC9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9B7AE8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6AF1C3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6D9C25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B01807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3A913B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865405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F616D84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7B3581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6473D0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5FC104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2084CA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3708D2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E535F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54222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AF928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94324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58EE2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B6639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1805C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9A18BC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71F" w:rsidRPr="00F06873" w14:paraId="6A30E9C5" w14:textId="77777777" w:rsidTr="004654AF">
        <w:tc>
          <w:tcPr>
            <w:tcW w:w="959" w:type="dxa"/>
            <w:shd w:val="clear" w:color="auto" w:fill="auto"/>
            <w:vAlign w:val="center"/>
          </w:tcPr>
          <w:p w14:paraId="373694BE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43F52027" w14:textId="77777777" w:rsidR="0099271F" w:rsidRPr="0099271F" w:rsidRDefault="0099271F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Телемаркетолог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14:paraId="2DDF5DE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D22F3D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0F12F0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FA735E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CCAD41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C36C6E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C7A4CD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AE2864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F47530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E47F9C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A46D5E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A8A0EF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D6CC4B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30C46A8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380ED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39E3EB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D9195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E3284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D4BB0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171964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35C6C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716A12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71F" w:rsidRPr="00F06873" w14:paraId="0861D18D" w14:textId="77777777" w:rsidTr="004654AF">
        <w:tc>
          <w:tcPr>
            <w:tcW w:w="959" w:type="dxa"/>
            <w:shd w:val="clear" w:color="auto" w:fill="auto"/>
            <w:vAlign w:val="center"/>
          </w:tcPr>
          <w:p w14:paraId="718528E5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1C7EBC79" w14:textId="77777777" w:rsidR="0099271F" w:rsidRPr="0099271F" w:rsidRDefault="0099271F" w:rsidP="001B19D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9271F">
              <w:rPr>
                <w:b/>
                <w:sz w:val="18"/>
                <w:szCs w:val="18"/>
              </w:rPr>
              <w:t>Спектральнвая</w:t>
            </w:r>
            <w:proofErr w:type="spellEnd"/>
            <w:r w:rsidRPr="0099271F">
              <w:rPr>
                <w:b/>
                <w:sz w:val="18"/>
                <w:szCs w:val="18"/>
              </w:rPr>
              <w:t xml:space="preserve"> лаборатория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5113B5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11F044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DF2DE3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94300E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A8758F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56DDA6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260318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F58E3E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02C094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46D035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52722C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96E599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97047F4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738541C4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38EC2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4C82FA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D9800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10416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AA48F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BCF95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B5D2B4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0860E5F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71F" w:rsidRPr="00F06873" w14:paraId="0B9396A8" w14:textId="77777777" w:rsidTr="004654AF">
        <w:tc>
          <w:tcPr>
            <w:tcW w:w="959" w:type="dxa"/>
            <w:shd w:val="clear" w:color="auto" w:fill="auto"/>
            <w:vAlign w:val="center"/>
          </w:tcPr>
          <w:p w14:paraId="2BB0CBE4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88AB01D" w14:textId="77777777" w:rsidR="0099271F" w:rsidRP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B930A8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30877A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6E3E10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F3C46F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67C77B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00A2BA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138B28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724D1B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A8EEF1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87729F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E92803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54D856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A0304C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0DB09A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0E30D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173CA5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276F7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EAD5C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17448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AD9D3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75A94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7EB5E7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71F" w:rsidRPr="00F06873" w14:paraId="0ADB4ED9" w14:textId="77777777" w:rsidTr="004654AF">
        <w:tc>
          <w:tcPr>
            <w:tcW w:w="959" w:type="dxa"/>
            <w:shd w:val="clear" w:color="auto" w:fill="auto"/>
            <w:vAlign w:val="center"/>
          </w:tcPr>
          <w:p w14:paraId="380770F1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10849316" w14:textId="77777777" w:rsidR="0099271F" w:rsidRPr="0099271F" w:rsidRDefault="0099271F" w:rsidP="001B19D8">
            <w:pPr>
              <w:jc w:val="center"/>
              <w:rPr>
                <w:b/>
                <w:sz w:val="18"/>
                <w:szCs w:val="18"/>
              </w:rPr>
            </w:pPr>
            <w:r w:rsidRPr="0099271F">
              <w:rPr>
                <w:b/>
                <w:sz w:val="18"/>
                <w:szCs w:val="18"/>
              </w:rPr>
              <w:t>Отдел главного механика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90B7C0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8A2B60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52DB99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636365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8CF88F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CC5373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4E4965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067912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0380B9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122515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C973F2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15DF4F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C8B53A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18147EF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558838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0FBAC72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71FB4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07EB8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E330D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CD4CA8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6A2F4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46A3896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71F" w:rsidRPr="00F06873" w14:paraId="54F96FE7" w14:textId="77777777" w:rsidTr="004654AF">
        <w:tc>
          <w:tcPr>
            <w:tcW w:w="959" w:type="dxa"/>
            <w:shd w:val="clear" w:color="auto" w:fill="auto"/>
            <w:vAlign w:val="center"/>
          </w:tcPr>
          <w:p w14:paraId="1A6C9C2C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29А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3B00672" w14:textId="77777777" w:rsidR="0099271F" w:rsidRP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Шлифовщик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2F421A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ABCB0A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3D1E97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6F611D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916FA8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19631A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9FBFCB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31A7D3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A41F86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FE2557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8F580D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D5D4E7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F97FD34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4D982C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7B637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3A47FA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C25AB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1F4D5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E7C0A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D7892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B5D25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C535BE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9271F" w:rsidRPr="00F06873" w14:paraId="5C4EE024" w14:textId="77777777" w:rsidTr="004654AF">
        <w:tc>
          <w:tcPr>
            <w:tcW w:w="959" w:type="dxa"/>
            <w:shd w:val="clear" w:color="auto" w:fill="auto"/>
            <w:vAlign w:val="center"/>
          </w:tcPr>
          <w:p w14:paraId="0046D9BF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30А (29А)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91C2C49" w14:textId="77777777" w:rsidR="0099271F" w:rsidRP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Шлифовщик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8DBB35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F7B785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EC40E0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25BD2F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7B99AF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67A96A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7F1480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E63F39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B853F5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1DC227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522B65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FBA57F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ACE4EB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7AE991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342D0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B009F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7AE07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02BEC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5DA7F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00A59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DE427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5A7AAC4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9271F" w:rsidRPr="00F06873" w14:paraId="14DB9C0E" w14:textId="77777777" w:rsidTr="004654AF">
        <w:tc>
          <w:tcPr>
            <w:tcW w:w="959" w:type="dxa"/>
            <w:shd w:val="clear" w:color="auto" w:fill="auto"/>
            <w:vAlign w:val="center"/>
          </w:tcPr>
          <w:p w14:paraId="58F9B518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7EA548C2" w14:textId="77777777" w:rsidR="0099271F" w:rsidRPr="0099271F" w:rsidRDefault="0099271F" w:rsidP="001B19D8">
            <w:pPr>
              <w:jc w:val="center"/>
              <w:rPr>
                <w:b/>
                <w:sz w:val="18"/>
                <w:szCs w:val="18"/>
              </w:rPr>
            </w:pPr>
            <w:r w:rsidRPr="0099271F">
              <w:rPr>
                <w:b/>
                <w:sz w:val="18"/>
                <w:szCs w:val="18"/>
              </w:rPr>
              <w:t>Отдел главного электрика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5E5420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722AA4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7EB7EA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0666EC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4B3FB1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7B5844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9A0F54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EEEA24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3D520F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25E780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D2F654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7E4D529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766907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34C04FB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0BFD5E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A7E13B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1C7966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E07F2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7A96F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CFE817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ABA404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2640892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71F" w:rsidRPr="00F06873" w14:paraId="3C172AA2" w14:textId="77777777" w:rsidTr="004654AF">
        <w:tc>
          <w:tcPr>
            <w:tcW w:w="959" w:type="dxa"/>
            <w:shd w:val="clear" w:color="auto" w:fill="auto"/>
            <w:vAlign w:val="center"/>
          </w:tcPr>
          <w:p w14:paraId="47FE7F9B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097231D5" w14:textId="77777777" w:rsidR="0099271F" w:rsidRP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инженер-электрик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CEE67A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10B897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2A5C11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BEDA34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69D309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75EA07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43F069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0ECB76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443ECF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CE77D3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7BAFED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BCE8A5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D9E137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45D3FE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6956F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C38FCB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44F0C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D5970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108D4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081E6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823D6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C79EA1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71F" w:rsidRPr="00F06873" w14:paraId="181AD715" w14:textId="77777777" w:rsidTr="004654AF">
        <w:tc>
          <w:tcPr>
            <w:tcW w:w="959" w:type="dxa"/>
            <w:shd w:val="clear" w:color="auto" w:fill="auto"/>
            <w:vAlign w:val="center"/>
          </w:tcPr>
          <w:p w14:paraId="5FCB695C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995C677" w14:textId="77777777" w:rsidR="0099271F" w:rsidRP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по электроприводу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1EB871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3AB531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E9FF80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9FB918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30B494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307031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F0E11B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9CBB36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6AEBA0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8248F0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D90587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59E7AF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BDF1B6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92A626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0E078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7436E0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E1E8C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ABDE0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71942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4E4FD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59247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2D81E9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71F" w:rsidRPr="00F06873" w14:paraId="1012ED77" w14:textId="77777777" w:rsidTr="004654AF">
        <w:tc>
          <w:tcPr>
            <w:tcW w:w="959" w:type="dxa"/>
            <w:shd w:val="clear" w:color="auto" w:fill="auto"/>
            <w:vAlign w:val="center"/>
          </w:tcPr>
          <w:p w14:paraId="58BA1200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75516DE0" w14:textId="77777777" w:rsidR="0099271F" w:rsidRPr="0099271F" w:rsidRDefault="0099271F" w:rsidP="001B19D8">
            <w:pPr>
              <w:jc w:val="center"/>
              <w:rPr>
                <w:b/>
                <w:sz w:val="18"/>
                <w:szCs w:val="18"/>
              </w:rPr>
            </w:pPr>
            <w:r w:rsidRPr="0099271F">
              <w:rPr>
                <w:b/>
                <w:sz w:val="18"/>
                <w:szCs w:val="18"/>
              </w:rPr>
              <w:t>Технический отдел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FF12F7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2B6190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EEB21F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D830DD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7B60C4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E00E0B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2B9DB2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F18EE4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A7A4A2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07C6A4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006F08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5463BB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26EB38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2BEB05A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44EB4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5902D63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CDFCFB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30AF5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C3933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0F3936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B6B8C6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57F5E9B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71F" w:rsidRPr="00F06873" w14:paraId="338975F1" w14:textId="77777777" w:rsidTr="004654AF">
        <w:tc>
          <w:tcPr>
            <w:tcW w:w="959" w:type="dxa"/>
            <w:shd w:val="clear" w:color="auto" w:fill="auto"/>
            <w:vAlign w:val="center"/>
          </w:tcPr>
          <w:p w14:paraId="412CB09E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A8074B0" w14:textId="77777777" w:rsidR="0099271F" w:rsidRP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Техник-технолог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D09753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EE3247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AFB90E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FF297F4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8BC41B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93297D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4F73AE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B9C04D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B7374A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74F8AA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186196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089793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4FCAD1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C89315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366BE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0D5AD6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6AC66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4B144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56733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8EC30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DC7FF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1225145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71F" w:rsidRPr="00F06873" w14:paraId="48508D07" w14:textId="77777777" w:rsidTr="004654AF">
        <w:tc>
          <w:tcPr>
            <w:tcW w:w="959" w:type="dxa"/>
            <w:shd w:val="clear" w:color="auto" w:fill="auto"/>
            <w:vAlign w:val="center"/>
          </w:tcPr>
          <w:p w14:paraId="3B7E6476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7AE0C866" w14:textId="77777777" w:rsidR="0099271F" w:rsidRPr="0099271F" w:rsidRDefault="0099271F" w:rsidP="001B19D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9271F">
              <w:rPr>
                <w:b/>
                <w:sz w:val="18"/>
                <w:szCs w:val="18"/>
              </w:rPr>
              <w:t>Горячепрокатный</w:t>
            </w:r>
            <w:proofErr w:type="spellEnd"/>
            <w:r w:rsidRPr="0099271F">
              <w:rPr>
                <w:b/>
                <w:sz w:val="18"/>
                <w:szCs w:val="18"/>
              </w:rPr>
              <w:t xml:space="preserve"> участок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C74E07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AD45FB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067EC0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DD7BE5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8AEB12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0CE137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CCC57F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658C73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6DED4C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D94D92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25BED1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BA2394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97B668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1E1922E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55C09C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6EFCA5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317A0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22B73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7DB383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009105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C3C7F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0FDA648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71F" w:rsidRPr="00F06873" w14:paraId="61AF95EA" w14:textId="77777777" w:rsidTr="004654AF">
        <w:tc>
          <w:tcPr>
            <w:tcW w:w="959" w:type="dxa"/>
            <w:shd w:val="clear" w:color="auto" w:fill="auto"/>
            <w:vAlign w:val="center"/>
          </w:tcPr>
          <w:p w14:paraId="553F1F88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71A98403" w14:textId="77777777" w:rsidR="0099271F" w:rsidRP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Начальник </w:t>
            </w:r>
            <w:proofErr w:type="spellStart"/>
            <w:r>
              <w:rPr>
                <w:sz w:val="18"/>
                <w:szCs w:val="18"/>
              </w:rPr>
              <w:t>горячепрокатного</w:t>
            </w:r>
            <w:proofErr w:type="spellEnd"/>
            <w:r>
              <w:rPr>
                <w:sz w:val="18"/>
                <w:szCs w:val="18"/>
              </w:rPr>
              <w:t xml:space="preserve"> участка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F3A5E9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D4C08F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901EA5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986EA6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7DC896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2900F8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BB0A97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36180D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E98667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7A08D9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564E54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ABD6FB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073E14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0895346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076F2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4076C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186B1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D0DB7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80787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99457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0ACBD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03A8FE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9271F" w:rsidRPr="00F06873" w14:paraId="27ED05F2" w14:textId="77777777" w:rsidTr="004654AF">
        <w:tc>
          <w:tcPr>
            <w:tcW w:w="959" w:type="dxa"/>
            <w:shd w:val="clear" w:color="auto" w:fill="auto"/>
            <w:vAlign w:val="center"/>
          </w:tcPr>
          <w:p w14:paraId="28171BA9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198CE89B" w14:textId="77777777" w:rsidR="0099271F" w:rsidRPr="0099271F" w:rsidRDefault="0099271F" w:rsidP="001B19D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Огнеупорщик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14:paraId="4DC43D5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C7284A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056F3A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2CDF52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242CEC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804956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2E508E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79285D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B265F3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A201C2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2CE49CB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95E150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95A0FA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5F18410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8399F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3B5515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FE8FE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E3A98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EC39C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71399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BA6B4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EB3847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9271F" w:rsidRPr="00F06873" w14:paraId="6EC1C33C" w14:textId="77777777" w:rsidTr="004654AF">
        <w:tc>
          <w:tcPr>
            <w:tcW w:w="959" w:type="dxa"/>
            <w:shd w:val="clear" w:color="auto" w:fill="auto"/>
            <w:vAlign w:val="center"/>
          </w:tcPr>
          <w:p w14:paraId="4B09EA68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56727B49" w14:textId="77777777" w:rsidR="0099271F" w:rsidRPr="0099271F" w:rsidRDefault="0099271F" w:rsidP="001B19D8">
            <w:pPr>
              <w:jc w:val="center"/>
              <w:rPr>
                <w:b/>
                <w:sz w:val="18"/>
                <w:szCs w:val="18"/>
              </w:rPr>
            </w:pPr>
            <w:r w:rsidRPr="0099271F">
              <w:rPr>
                <w:b/>
                <w:sz w:val="18"/>
                <w:szCs w:val="18"/>
              </w:rPr>
              <w:t>Электросталеплавильный участок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0F081C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5AE819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2AF15D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1E69C9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712DC4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999A2E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60BE1A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0DC6CC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346E9F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28A550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FEC3B5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4AD74F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D6DD57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09A321F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25B554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4E450E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5FF7C6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54BC9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D3844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879EE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E87D8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1623996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71F" w:rsidRPr="00F06873" w14:paraId="40CAB39B" w14:textId="77777777" w:rsidTr="004654AF">
        <w:tc>
          <w:tcPr>
            <w:tcW w:w="959" w:type="dxa"/>
            <w:shd w:val="clear" w:color="auto" w:fill="auto"/>
            <w:vAlign w:val="center"/>
          </w:tcPr>
          <w:p w14:paraId="1A6BD06E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527DAB6" w14:textId="77777777" w:rsidR="0099271F" w:rsidRP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4FE4E4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B0E1C0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755829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67FE374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34591A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EF0F26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C90519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797684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6880B6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C2AAE0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C626E1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7269A1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EF2122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67AEA1E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85146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96D4B5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F0868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66944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54604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FF86B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E040C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620BB9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9271F" w:rsidRPr="00F06873" w14:paraId="6ACF2177" w14:textId="77777777" w:rsidTr="004654AF">
        <w:tc>
          <w:tcPr>
            <w:tcW w:w="959" w:type="dxa"/>
            <w:shd w:val="clear" w:color="auto" w:fill="auto"/>
            <w:vAlign w:val="center"/>
          </w:tcPr>
          <w:p w14:paraId="3B5909EA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61DE3038" w14:textId="77777777" w:rsidR="0099271F" w:rsidRPr="0099271F" w:rsidRDefault="0099271F" w:rsidP="001B19D8">
            <w:pPr>
              <w:jc w:val="center"/>
              <w:rPr>
                <w:b/>
                <w:sz w:val="18"/>
                <w:szCs w:val="18"/>
              </w:rPr>
            </w:pPr>
            <w:r w:rsidRPr="0099271F">
              <w:rPr>
                <w:b/>
                <w:sz w:val="18"/>
                <w:szCs w:val="18"/>
              </w:rPr>
              <w:t>Холоднопрокатный участок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3ECC8D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DE264B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13E43D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CBDE2B4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2BAEEB6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708AD0A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8743E0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3E7CBA4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20436C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6B62E1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613BC6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0E2F287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230126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493FDE7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45CF7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B352BC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1DE1EF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1565B6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8FDFD7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F2077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A161BE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0D39506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71F" w:rsidRPr="00F06873" w14:paraId="724BF753" w14:textId="77777777" w:rsidTr="004654AF">
        <w:tc>
          <w:tcPr>
            <w:tcW w:w="959" w:type="dxa"/>
            <w:shd w:val="clear" w:color="auto" w:fill="auto"/>
            <w:vAlign w:val="center"/>
          </w:tcPr>
          <w:p w14:paraId="2743B117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6AED97B2" w14:textId="77777777" w:rsidR="0099271F" w:rsidRP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мастер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7E1676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D49797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6C5C54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C2D7EE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86AE69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081C49C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0472FD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603D93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CB1326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4E86DD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3C9CC2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FAAF81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CFBB1F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EE6378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EC184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C6AEE3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D40CEA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45B86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C06DC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3F8E9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4EB61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27AB50E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99271F" w:rsidRPr="00F06873" w14:paraId="04C14BCD" w14:textId="77777777" w:rsidTr="004654AF">
        <w:tc>
          <w:tcPr>
            <w:tcW w:w="959" w:type="dxa"/>
            <w:shd w:val="clear" w:color="auto" w:fill="auto"/>
            <w:vAlign w:val="center"/>
          </w:tcPr>
          <w:p w14:paraId="675C0E95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51A84577" w14:textId="77777777" w:rsidR="0099271F" w:rsidRPr="0099271F" w:rsidRDefault="0099271F" w:rsidP="001B19D8">
            <w:pPr>
              <w:jc w:val="center"/>
              <w:rPr>
                <w:b/>
                <w:sz w:val="18"/>
                <w:szCs w:val="18"/>
              </w:rPr>
            </w:pPr>
            <w:r w:rsidRPr="0099271F">
              <w:rPr>
                <w:b/>
                <w:sz w:val="18"/>
                <w:szCs w:val="18"/>
              </w:rPr>
              <w:t>Научно-исследовательский центр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3F7DD02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8A8486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AEE938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D9D678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A9A3BB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9F22E8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0AF0CB3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2B0B75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6076BE4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466E87A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957E88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C80D72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5CB48B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72B161E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4E6E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91C0B6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3EE718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86B66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40FEC7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1EED49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5F66E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40FB538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71F" w:rsidRPr="00F06873" w14:paraId="0D6F05C5" w14:textId="77777777" w:rsidTr="004654AF">
        <w:tc>
          <w:tcPr>
            <w:tcW w:w="959" w:type="dxa"/>
            <w:shd w:val="clear" w:color="auto" w:fill="auto"/>
            <w:vAlign w:val="center"/>
          </w:tcPr>
          <w:p w14:paraId="0685A974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50C28089" w14:textId="77777777" w:rsidR="0099271F" w:rsidRP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научно-исследовательского центра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0C9E6D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CAA264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568BD0B4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CD271E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06906C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83517C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7DDAB7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E08F33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866604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A88C74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C51EB2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DB7E4E8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62D55DA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2E77243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B61E1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04AC26D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5B474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CA063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5E731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72B2F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47A33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44C47E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9271F" w:rsidRPr="00F06873" w14:paraId="063432A6" w14:textId="77777777" w:rsidTr="004654AF">
        <w:tc>
          <w:tcPr>
            <w:tcW w:w="959" w:type="dxa"/>
            <w:shd w:val="clear" w:color="auto" w:fill="auto"/>
            <w:vAlign w:val="center"/>
          </w:tcPr>
          <w:p w14:paraId="773D076B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14:paraId="7B527E31" w14:textId="77777777" w:rsidR="0099271F" w:rsidRPr="0099271F" w:rsidRDefault="0099271F" w:rsidP="001B19D8">
            <w:pPr>
              <w:jc w:val="center"/>
              <w:rPr>
                <w:b/>
                <w:sz w:val="18"/>
                <w:szCs w:val="18"/>
              </w:rPr>
            </w:pPr>
            <w:r w:rsidRPr="0099271F">
              <w:rPr>
                <w:b/>
                <w:sz w:val="18"/>
                <w:szCs w:val="18"/>
              </w:rPr>
              <w:t>Отдел главного энергетика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26C0146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1DBEEA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D5FC68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3E4FE98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1ABFD57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4C6DDB4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D81F57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6DB33C7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102441D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9FF3C1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2FB1D7F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14:paraId="54B5DCE4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14:paraId="5FE7F45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14:paraId="60957B74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1AE06C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C46E0E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2DD06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A025B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8D44096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1BEA98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7ACDF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14:paraId="043BD3AC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99271F" w:rsidRPr="00F06873" w14:paraId="5DB7756A" w14:textId="77777777" w:rsidTr="004654AF">
        <w:tc>
          <w:tcPr>
            <w:tcW w:w="959" w:type="dxa"/>
            <w:shd w:val="clear" w:color="auto" w:fill="auto"/>
            <w:vAlign w:val="center"/>
          </w:tcPr>
          <w:p w14:paraId="1B87B085" w14:textId="77777777" w:rsid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235 </w:t>
            </w:r>
          </w:p>
        </w:tc>
        <w:tc>
          <w:tcPr>
            <w:tcW w:w="2655" w:type="dxa"/>
            <w:shd w:val="clear" w:color="auto" w:fill="auto"/>
            <w:vAlign w:val="center"/>
          </w:tcPr>
          <w:p w14:paraId="3F8BAA38" w14:textId="77777777" w:rsidR="0099271F" w:rsidRPr="0099271F" w:rsidRDefault="0099271F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Мастер-энергетик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6C0E0041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02CBC9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F4CCEB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0A424A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741F7F45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7762816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190A8E9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450D897B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335FFDDD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049ADA62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43B8A5F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14:paraId="1DC2B4D7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14:paraId="51A06EF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12CE429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DE5A0E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6317679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9AB9F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DC8FBF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835E83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CDB66A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DBA68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18F3380" w14:textId="77777777" w:rsidR="0099271F" w:rsidRDefault="0099271F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14:paraId="62203B06" w14:textId="77777777" w:rsidR="0065289A" w:rsidRDefault="0065289A" w:rsidP="009A1326">
      <w:pPr>
        <w:rPr>
          <w:sz w:val="18"/>
          <w:szCs w:val="18"/>
          <w:lang w:val="en-US"/>
        </w:rPr>
      </w:pPr>
    </w:p>
    <w:sectPr w:rsidR="0065289A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5E17F" w14:textId="77777777" w:rsidR="005308E7" w:rsidRDefault="005308E7" w:rsidP="0099271F">
      <w:r>
        <w:separator/>
      </w:r>
    </w:p>
  </w:endnote>
  <w:endnote w:type="continuationSeparator" w:id="0">
    <w:p w14:paraId="3541FF4E" w14:textId="77777777" w:rsidR="005308E7" w:rsidRDefault="005308E7" w:rsidP="0099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86558" w14:textId="77777777" w:rsidR="005308E7" w:rsidRDefault="005308E7" w:rsidP="0099271F">
      <w:r>
        <w:separator/>
      </w:r>
    </w:p>
  </w:footnote>
  <w:footnote w:type="continuationSeparator" w:id="0">
    <w:p w14:paraId="200263B3" w14:textId="77777777" w:rsidR="005308E7" w:rsidRDefault="005308E7" w:rsidP="009927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ctivedoc_name" w:val="Документ9"/>
    <w:docVar w:name="adv_info1" w:val="     "/>
    <w:docVar w:name="adv_info2" w:val="     "/>
    <w:docVar w:name="adv_info3" w:val="     "/>
    <w:docVar w:name="att_org_adr" w:val="196247, город Санкт-Петербург, Ленинский пр-кт, д. 153, помещ. 180-н, офис 605"/>
    <w:docVar w:name="att_org_dop" w:val="Юридический адрес:196247, Россия, г. Санкт-Петербург, Ленинский пр., д. 153, пом. 180-Н, офис 605_x000d__x000a_Испытательная лаборатория. Фактический адрес места осуществления деятельности: 198035, г. Санкт-Петербург, Межевой канал, д.3, к.1, пом. 41_x000d__x000a_+7 (812) 456-72-20, zavlab@cc-standart.ru"/>
    <w:docVar w:name="att_org_name" w:val="Общество с ограниченной ответственностью Научно-Технический Центр &quot;СТАНДАРТ&quot;"/>
    <w:docVar w:name="att_org_reg_date" w:val="06.05.2015"/>
    <w:docVar w:name="att_org_reg_num" w:val="42"/>
    <w:docVar w:name="boss_fio" w:val="Коньшина Диана Юрьевна"/>
    <w:docVar w:name="ceh_info" w:val="Общество с ограниченной ответственностью &quot;Петербургский завод прецизионных сплавов&quot;"/>
    <w:docVar w:name="doc_name" w:val="Документ9"/>
    <w:docVar w:name="doc_type" w:val="5"/>
    <w:docVar w:name="fill_date" w:val="       "/>
    <w:docVar w:name="org_guid" w:val="E79A785C442A4944AD992DFDDB787317"/>
    <w:docVar w:name="org_id" w:val="52"/>
    <w:docVar w:name="org_name" w:val="     "/>
    <w:docVar w:name="pers_guids" w:val="3F937EA2E73942CE85CD9C116FEF8A6F@153-079-211 49"/>
    <w:docVar w:name="pers_snils" w:val="3F937EA2E73942CE85CD9C116FEF8A6F@153-079-211 49"/>
    <w:docVar w:name="podr_id" w:val="org_52"/>
    <w:docVar w:name="pred_dolg" w:val="Директор по производству"/>
    <w:docVar w:name="pred_fio" w:val="Власенко Александр Николаевич"/>
    <w:docVar w:name="prikaz_sout" w:val="817"/>
    <w:docVar w:name="rbtd_adr" w:val="     "/>
    <w:docVar w:name="rbtd_name" w:val="Общество с ограниченной ответственностью &quot;Петербургский завод прецизионных сплавов&quot;"/>
    <w:docVar w:name="step_test" w:val="6"/>
    <w:docVar w:name="sv_docs" w:val="1"/>
  </w:docVars>
  <w:rsids>
    <w:rsidRoot w:val="0099271F"/>
    <w:rsid w:val="0000729E"/>
    <w:rsid w:val="0002033E"/>
    <w:rsid w:val="000C5130"/>
    <w:rsid w:val="000D3760"/>
    <w:rsid w:val="000F0714"/>
    <w:rsid w:val="0011219F"/>
    <w:rsid w:val="0016274D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308E7"/>
    <w:rsid w:val="00547088"/>
    <w:rsid w:val="005567D6"/>
    <w:rsid w:val="005645F0"/>
    <w:rsid w:val="00572AE0"/>
    <w:rsid w:val="00584289"/>
    <w:rsid w:val="005C1655"/>
    <w:rsid w:val="005F64E6"/>
    <w:rsid w:val="00642E12"/>
    <w:rsid w:val="0065289A"/>
    <w:rsid w:val="0067226F"/>
    <w:rsid w:val="006B3B11"/>
    <w:rsid w:val="006E4DFC"/>
    <w:rsid w:val="00725C51"/>
    <w:rsid w:val="00820552"/>
    <w:rsid w:val="00936F48"/>
    <w:rsid w:val="009647F7"/>
    <w:rsid w:val="0099271F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04C09D"/>
  <w15:docId w15:val="{7C4D6674-2969-4BC2-A42A-5FED1AEB6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99271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99271F"/>
    <w:rPr>
      <w:sz w:val="24"/>
    </w:rPr>
  </w:style>
  <w:style w:type="paragraph" w:styleId="ad">
    <w:name w:val="footer"/>
    <w:basedOn w:val="a"/>
    <w:link w:val="ae"/>
    <w:rsid w:val="0099271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9271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5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User Windows</dc:creator>
  <cp:lastModifiedBy>Владимир Акиншин</cp:lastModifiedBy>
  <cp:revision>3</cp:revision>
  <dcterms:created xsi:type="dcterms:W3CDTF">2025-12-10T13:26:00Z</dcterms:created>
  <dcterms:modified xsi:type="dcterms:W3CDTF">2026-01-14T12:22:00Z</dcterms:modified>
</cp:coreProperties>
</file>